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25770416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GoBack"/>
          <w:bookmarkEnd w:id="0"/>
          <w:p w14:paraId="57BA7585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F7DDA0" wp14:editId="26FDECF0">
                      <wp:extent cx="5138670" cy="1506829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3AFEF" w14:textId="77777777" w:rsidR="004B7E44" w:rsidRPr="004B7E44" w:rsidRDefault="004B7E44" w:rsidP="004B7E44">
                                  <w:pPr>
                                    <w:pStyle w:val="Title"/>
                                  </w:pPr>
                                  <w:r w:rsidRPr="004B7E44">
                                    <w:t>PROPOSAL AND MARKETING PLAN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3F7DD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" filled="f" stroked="f" strokeweight=".5pt">
                      <v:textbox>
                        <w:txbxContent>
                          <w:p w14:paraId="0963AFEF" w14:textId="77777777" w:rsidR="004B7E44" w:rsidRPr="004B7E44" w:rsidRDefault="004B7E44" w:rsidP="004B7E44">
                            <w:pPr>
                              <w:pStyle w:val="Title"/>
                            </w:pPr>
                            <w:r w:rsidRPr="004B7E44">
                              <w:t>PROPOSAL AND MARKETING PLAN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A01E33A" w14:textId="18784287" w:rsidR="004B7E44" w:rsidRDefault="004B7E44" w:rsidP="00F55A8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677744C" wp14:editId="5FB581E4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0DFE8C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" strokecolor="white [3212]" strokeweight="6pt">
                      <w10:anchorlock/>
                    </v:line>
                  </w:pict>
                </mc:Fallback>
              </mc:AlternateContent>
            </w:r>
          </w:p>
        </w:tc>
      </w:tr>
      <w:tr w:rsidR="004B7E44" w14:paraId="69AE6307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47590" w14:textId="4529AD32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B6A2A5" wp14:editId="238A695D">
                      <wp:extent cx="2842054" cy="469557"/>
                      <wp:effectExtent l="0" t="0" r="0" b="698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07AFF" w14:textId="368F4CA4" w:rsidR="004B7E44" w:rsidRPr="004B7E44" w:rsidRDefault="005C1F00" w:rsidP="004B7E44">
                                  <w:pPr>
                                    <w:pStyle w:val="Heading1"/>
                                  </w:pPr>
                                  <w:r>
                                    <w:t>DM the NO, LLC.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B6A2A5" id="Text Box 6" o:spid="_x0000_s1027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" filled="f" stroked="f" strokeweight=".5pt">
                      <v:textbox>
                        <w:txbxContent>
                          <w:p w14:paraId="4E907AFF" w14:textId="368F4CA4" w:rsidR="004B7E44" w:rsidRPr="004B7E44" w:rsidRDefault="005C1F00" w:rsidP="004B7E44">
                            <w:pPr>
                              <w:pStyle w:val="Heading1"/>
                            </w:pPr>
                            <w:r>
                              <w:t>DM the NO, LLC.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AE63F50" w14:textId="77777777" w:rsidR="00A406F8" w:rsidRDefault="00A406F8" w:rsidP="004B7E44">
            <w:pPr>
              <w:rPr>
                <w:noProof/>
              </w:rPr>
            </w:pPr>
          </w:p>
          <w:p w14:paraId="147F10A6" w14:textId="77777777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F8CAF6" wp14:editId="568EFF5B">
                      <wp:extent cx="2524259" cy="605155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173447" w14:textId="77777777" w:rsidR="00D46E30" w:rsidRDefault="00D46E30" w:rsidP="004B7E44">
                                  <w:r w:rsidRPr="00D46E30">
                                    <w:t>700 E Birch St # 9614</w:t>
                                  </w:r>
                                </w:p>
                                <w:p w14:paraId="0C96458A" w14:textId="552134C9" w:rsidR="004B7E44" w:rsidRPr="004B7E44" w:rsidRDefault="00D46E30" w:rsidP="00D46E30">
                                  <w:r w:rsidRPr="00D46E30">
                                    <w:t>Brea, CA, 92822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F8CAF6" id="Text Box 7" o:spid="_x0000_s1028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" filled="f" stroked="f" strokeweight=".5pt">
                      <v:textbox>
                        <w:txbxContent>
                          <w:p w14:paraId="25173447" w14:textId="77777777" w:rsidR="00D46E30" w:rsidRDefault="00D46E30" w:rsidP="004B7E44">
                            <w:r w:rsidRPr="00D46E30">
                              <w:t>700 E Birch St # 9614</w:t>
                            </w:r>
                          </w:p>
                          <w:p w14:paraId="0C96458A" w14:textId="552134C9" w:rsidR="004B7E44" w:rsidRPr="004B7E44" w:rsidRDefault="00D46E30" w:rsidP="00D46E30">
                            <w:r w:rsidRPr="00D46E30">
                              <w:t>Brea, CA, 92822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E7248B" wp14:editId="747DAB3F">
                      <wp:extent cx="3283528" cy="870296"/>
                      <wp:effectExtent l="0" t="0" r="0" b="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3528" cy="8702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B96C48" w14:textId="636AD344" w:rsidR="00EF4F41" w:rsidRDefault="00960ABB" w:rsidP="00D46E30">
                                  <w:r>
                                    <w:t>Office:+</w:t>
                                  </w:r>
                                  <w:r w:rsidR="00D46E30" w:rsidRPr="00D46E30">
                                    <w:t xml:space="preserve">1 </w:t>
                                  </w:r>
                                  <w:r w:rsidR="00D46E30">
                                    <w:t>(</w:t>
                                  </w:r>
                                  <w:r w:rsidR="00D46E30" w:rsidRPr="00D46E30">
                                    <w:t>657</w:t>
                                  </w:r>
                                  <w:r w:rsidR="00D46E30">
                                    <w:t>)</w:t>
                                  </w:r>
                                  <w:r w:rsidR="00D46E30" w:rsidRPr="00D46E30">
                                    <w:t xml:space="preserve"> 387</w:t>
                                  </w:r>
                                  <w:r w:rsidR="00D46E30">
                                    <w:t>-</w:t>
                                  </w:r>
                                  <w:r w:rsidR="00D46E30" w:rsidRPr="00D46E30">
                                    <w:t>1441</w:t>
                                  </w:r>
                                </w:p>
                                <w:p w14:paraId="51B05ABA" w14:textId="37E31AE8" w:rsidR="009A3997" w:rsidRDefault="00E44D25" w:rsidP="009A3997">
                                  <w:r>
                                    <w:t xml:space="preserve">Customer support: </w:t>
                                  </w:r>
                                  <w:r w:rsidR="00EF4F41">
                                    <w:t xml:space="preserve">+1 </w:t>
                                  </w:r>
                                  <w:r w:rsidR="009A3997">
                                    <w:t>(</w:t>
                                  </w:r>
                                  <w:r w:rsidR="009A3997" w:rsidRPr="009A3997">
                                    <w:t>71</w:t>
                                  </w:r>
                                  <w:r w:rsidR="009A3997">
                                    <w:t xml:space="preserve">4) </w:t>
                                  </w:r>
                                  <w:r w:rsidR="009A3997" w:rsidRPr="009A3997">
                                    <w:t>710-7162</w:t>
                                  </w:r>
                                </w:p>
                                <w:p w14:paraId="5AECE8C0" w14:textId="7F71F426" w:rsidR="004B7E44" w:rsidRDefault="00D46E30" w:rsidP="009A3997">
                                  <w:r>
                                    <w:t xml:space="preserve"> </w:t>
                                  </w:r>
                                  <w:hyperlink r:id="rId6" w:history="1">
                                    <w:r w:rsidR="00EF4F41" w:rsidRPr="00CE7A63">
                                      <w:rPr>
                                        <w:rStyle w:val="Hyperlink"/>
                                      </w:rPr>
                                      <w:t>Info@dmtheno.com</w:t>
                                    </w:r>
                                  </w:hyperlink>
                                </w:p>
                                <w:p w14:paraId="0CFEC696" w14:textId="77777777" w:rsidR="00EF4F41" w:rsidRPr="004B7E44" w:rsidRDefault="00EF4F41" w:rsidP="00D46E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E7248B" id="Text Box 10" o:spid="_x0000_s1029" type="#_x0000_t202" style="width:258.55pt;height:6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" filled="f" stroked="f" strokeweight=".5pt">
                      <v:textbox>
                        <w:txbxContent>
                          <w:p w14:paraId="2AB96C48" w14:textId="636AD344" w:rsidR="00EF4F41" w:rsidRDefault="00960ABB" w:rsidP="00D46E30">
                            <w:r>
                              <w:t>Office:+</w:t>
                            </w:r>
                            <w:r w:rsidR="00D46E30" w:rsidRPr="00D46E30">
                              <w:t xml:space="preserve">1 </w:t>
                            </w:r>
                            <w:r w:rsidR="00D46E30">
                              <w:t>(</w:t>
                            </w:r>
                            <w:r w:rsidR="00D46E30" w:rsidRPr="00D46E30">
                              <w:t>657</w:t>
                            </w:r>
                            <w:r w:rsidR="00D46E30">
                              <w:t>)</w:t>
                            </w:r>
                            <w:r w:rsidR="00D46E30" w:rsidRPr="00D46E30">
                              <w:t xml:space="preserve"> 387</w:t>
                            </w:r>
                            <w:r w:rsidR="00D46E30">
                              <w:t>-</w:t>
                            </w:r>
                            <w:r w:rsidR="00D46E30" w:rsidRPr="00D46E30">
                              <w:t>1441</w:t>
                            </w:r>
                          </w:p>
                          <w:p w14:paraId="51B05ABA" w14:textId="37E31AE8" w:rsidR="009A3997" w:rsidRDefault="00E44D25" w:rsidP="009A3997">
                            <w:r>
                              <w:t xml:space="preserve">Customer support: </w:t>
                            </w:r>
                            <w:r w:rsidR="00EF4F41">
                              <w:t xml:space="preserve">+1 </w:t>
                            </w:r>
                            <w:r w:rsidR="009A3997">
                              <w:t>(</w:t>
                            </w:r>
                            <w:r w:rsidR="009A3997" w:rsidRPr="009A3997">
                              <w:t>71</w:t>
                            </w:r>
                            <w:r w:rsidR="009A3997">
                              <w:t xml:space="preserve">4) </w:t>
                            </w:r>
                            <w:r w:rsidR="009A3997" w:rsidRPr="009A3997">
                              <w:t>710-7162</w:t>
                            </w:r>
                          </w:p>
                          <w:p w14:paraId="5AECE8C0" w14:textId="7F71F426" w:rsidR="004B7E44" w:rsidRDefault="00D46E30" w:rsidP="009A3997">
                            <w:r>
                              <w:t xml:space="preserve"> </w:t>
                            </w:r>
                            <w:hyperlink r:id="rId7" w:history="1">
                              <w:r w:rsidR="00EF4F41" w:rsidRPr="00CE7A63">
                                <w:rPr>
                                  <w:rStyle w:val="Hyperlink"/>
                                </w:rPr>
                                <w:t>Info@dmtheno.com</w:t>
                              </w:r>
                            </w:hyperlink>
                          </w:p>
                          <w:p w14:paraId="0CFEC696" w14:textId="77777777" w:rsidR="00EF4F41" w:rsidRPr="004B7E44" w:rsidRDefault="00EF4F41" w:rsidP="00D46E30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406F8" w14:paraId="292D2D2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E91090" w14:textId="77777777" w:rsidR="00A406F8" w:rsidRDefault="00A406F8" w:rsidP="004B7E44">
            <w:pPr>
              <w:rPr>
                <w:noProof/>
              </w:rPr>
            </w:pPr>
          </w:p>
        </w:tc>
      </w:tr>
    </w:tbl>
    <w:p w14:paraId="621A029F" w14:textId="72947A94" w:rsidR="004B7E44" w:rsidRDefault="004B7E44" w:rsidP="004B7E44">
      <w:r>
        <w:rPr>
          <w:noProof/>
        </w:rPr>
        <w:drawing>
          <wp:anchor distT="0" distB="0" distL="114300" distR="114300" simplePos="0" relativeHeight="251658240" behindDoc="1" locked="0" layoutInCell="1" allowOverlap="1" wp14:anchorId="23810BAF" wp14:editId="28A9F7AA">
            <wp:simplePos x="0" y="0"/>
            <wp:positionH relativeFrom="column">
              <wp:posOffset>-719276</wp:posOffset>
            </wp:positionH>
            <wp:positionV relativeFrom="page">
              <wp:posOffset>18415</wp:posOffset>
            </wp:positionV>
            <wp:extent cx="7740015" cy="10015220"/>
            <wp:effectExtent l="0" t="0" r="0" b="508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36A00" w14:textId="452F8537" w:rsidR="004B7E44" w:rsidRDefault="001B0FE8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8F0C5A" wp14:editId="115AD530">
                <wp:simplePos x="0" y="0"/>
                <wp:positionH relativeFrom="column">
                  <wp:posOffset>-523875</wp:posOffset>
                </wp:positionH>
                <wp:positionV relativeFrom="page">
                  <wp:posOffset>2057400</wp:posOffset>
                </wp:positionV>
                <wp:extent cx="6748145" cy="458978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45897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05E42" id="Rectangle 2" o:spid="_x0000_s1026" alt="colored rectangle" style="position:absolute;margin-left:-41.25pt;margin-top:162pt;width:531.35pt;height:361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" fillcolor="#a4063e [3204]" stroked="f" strokeweight="2pt">
                <w10:wrap anchory="page"/>
              </v:rect>
            </w:pict>
          </mc:Fallback>
        </mc:AlternateContent>
      </w:r>
      <w:r w:rsidR="00B71B25" w:rsidRPr="00D967AC">
        <w:rPr>
          <w:noProof/>
        </w:rPr>
        <w:drawing>
          <wp:anchor distT="0" distB="0" distL="114300" distR="114300" simplePos="0" relativeHeight="251660288" behindDoc="0" locked="0" layoutInCell="1" allowOverlap="1" wp14:anchorId="0BD48F49" wp14:editId="32953545">
            <wp:simplePos x="0" y="0"/>
            <wp:positionH relativeFrom="column">
              <wp:posOffset>436880</wp:posOffset>
            </wp:positionH>
            <wp:positionV relativeFrom="paragraph">
              <wp:posOffset>7807960</wp:posOffset>
            </wp:positionV>
            <wp:extent cx="513715" cy="683260"/>
            <wp:effectExtent l="0" t="0" r="635" b="254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br w:type="page"/>
      </w:r>
    </w:p>
    <w:p w14:paraId="21664C7B" w14:textId="0DF40C6A" w:rsidR="004B7E44" w:rsidRDefault="00B61CD4" w:rsidP="004F6BCC">
      <w:pPr>
        <w:pStyle w:val="Heading2"/>
        <w:spacing w:after="500"/>
      </w:pPr>
      <w:sdt>
        <w:sdtPr>
          <w:alias w:val="Company"/>
          <w:tag w:val="Company"/>
          <w:id w:val="441245393"/>
          <w:placeholder>
            <w:docPart w:val="1E5FAB706E4A40F3A687B8AECF26122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F6BCC">
            <w:t>Our Marketing Services:</w:t>
          </w:r>
        </w:sdtContent>
      </w:sdt>
    </w:p>
    <w:p w14:paraId="6C90D349" w14:textId="06E81FCE" w:rsidR="004B7E44" w:rsidRDefault="005C1F00" w:rsidP="004B7E44">
      <w:pPr>
        <w:pStyle w:val="Heading3"/>
        <w:rPr>
          <w:b/>
          <w:i w:val="0"/>
          <w:sz w:val="44"/>
        </w:rPr>
      </w:pPr>
      <w:r>
        <w:rPr>
          <w:b/>
          <w:i w:val="0"/>
          <w:sz w:val="44"/>
        </w:rPr>
        <w:t>Introduction</w:t>
      </w:r>
    </w:p>
    <w:p w14:paraId="0B06981A" w14:textId="77777777" w:rsidR="004B7E44" w:rsidRDefault="004B7E44" w:rsidP="004B7E44">
      <w:pPr>
        <w:rPr>
          <w:rFonts w:eastAsia="Times New Roman"/>
        </w:rPr>
      </w:pPr>
    </w:p>
    <w:p w14:paraId="1485D095" w14:textId="5CAA3ECE" w:rsidR="005C1F00" w:rsidRPr="001479DD" w:rsidRDefault="005C1F00" w:rsidP="005C1F00">
      <w:pPr>
        <w:rPr>
          <w:color w:val="auto"/>
          <w:szCs w:val="28"/>
        </w:rPr>
      </w:pPr>
      <w:r w:rsidRPr="001479DD">
        <w:rPr>
          <w:color w:val="auto"/>
          <w:szCs w:val="28"/>
        </w:rPr>
        <w:t>Global competition for manufacturers is intense. In these difficult economic times, a</w:t>
      </w:r>
      <w:r w:rsidR="003B3462" w:rsidRPr="001479DD">
        <w:rPr>
          <w:color w:val="auto"/>
          <w:szCs w:val="28"/>
        </w:rPr>
        <w:t>n effective</w:t>
      </w:r>
      <w:r w:rsidRPr="001479DD">
        <w:rPr>
          <w:color w:val="auto"/>
          <w:szCs w:val="28"/>
        </w:rPr>
        <w:t xml:space="preserve"> </w:t>
      </w:r>
      <w:r w:rsidR="003B3462" w:rsidRPr="001479DD">
        <w:rPr>
          <w:color w:val="auto"/>
          <w:szCs w:val="28"/>
        </w:rPr>
        <w:t>s</w:t>
      </w:r>
      <w:r w:rsidRPr="001479DD">
        <w:rPr>
          <w:color w:val="auto"/>
          <w:szCs w:val="28"/>
        </w:rPr>
        <w:t>uccessful marketing plan</w:t>
      </w:r>
      <w:r w:rsidR="003B3462" w:rsidRPr="001479DD">
        <w:rPr>
          <w:color w:val="auto"/>
          <w:szCs w:val="28"/>
        </w:rPr>
        <w:t xml:space="preserve"> is needed</w:t>
      </w:r>
      <w:r w:rsidRPr="001479DD">
        <w:rPr>
          <w:color w:val="auto"/>
          <w:szCs w:val="28"/>
        </w:rPr>
        <w:t xml:space="preserve">.  To gain a competitive advantage, </w:t>
      </w:r>
      <w:r w:rsidR="003B3462" w:rsidRPr="001479DD">
        <w:rPr>
          <w:color w:val="auto"/>
          <w:szCs w:val="28"/>
        </w:rPr>
        <w:t>a</w:t>
      </w:r>
      <w:r w:rsidRPr="001479DD">
        <w:rPr>
          <w:color w:val="auto"/>
          <w:szCs w:val="28"/>
        </w:rPr>
        <w:t xml:space="preserve"> detailed planning covering the right strategy and tactics</w:t>
      </w:r>
      <w:r w:rsidR="003B3462" w:rsidRPr="001479DD">
        <w:rPr>
          <w:color w:val="auto"/>
          <w:szCs w:val="28"/>
        </w:rPr>
        <w:t xml:space="preserve"> is a must</w:t>
      </w:r>
      <w:r w:rsidRPr="001479DD">
        <w:rPr>
          <w:color w:val="auto"/>
          <w:szCs w:val="28"/>
        </w:rPr>
        <w:t>.</w:t>
      </w:r>
    </w:p>
    <w:p w14:paraId="6C9F95CE" w14:textId="77777777" w:rsidR="005C1F00" w:rsidRPr="005C1F00" w:rsidRDefault="005C1F00" w:rsidP="005C1F00">
      <w:pPr>
        <w:rPr>
          <w:color w:val="auto"/>
        </w:rPr>
      </w:pPr>
    </w:p>
    <w:p w14:paraId="4142EA16" w14:textId="77777777" w:rsidR="005C1F00" w:rsidRPr="00361899" w:rsidRDefault="005C1F00" w:rsidP="005C1F00">
      <w:pPr>
        <w:pStyle w:val="Heading4"/>
        <w:rPr>
          <w:sz w:val="28"/>
          <w:szCs w:val="28"/>
        </w:rPr>
      </w:pPr>
      <w:r w:rsidRPr="00361899">
        <w:rPr>
          <w:sz w:val="28"/>
          <w:szCs w:val="28"/>
        </w:rPr>
        <w:t>Digital Marketing:</w:t>
      </w:r>
    </w:p>
    <w:p w14:paraId="3F1B1759" w14:textId="77777777" w:rsidR="005C1F00" w:rsidRPr="005C1F00" w:rsidRDefault="005C1F00" w:rsidP="005C1F00">
      <w:pPr>
        <w:rPr>
          <w:color w:val="auto"/>
        </w:rPr>
      </w:pPr>
    </w:p>
    <w:p w14:paraId="0AF7142B" w14:textId="172EFC50" w:rsidR="005C1F00" w:rsidRPr="005C1F00" w:rsidRDefault="005C1F00" w:rsidP="005C1F00">
      <w:pPr>
        <w:rPr>
          <w:color w:val="auto"/>
        </w:rPr>
      </w:pPr>
      <w:r w:rsidRPr="005C1F00">
        <w:rPr>
          <w:color w:val="auto"/>
        </w:rPr>
        <w:t>In this modern day, an effective marketing plan involves a digital marketing strategy designed to increase leads and brand awareness.</w:t>
      </w:r>
      <w:r w:rsidR="001561FC">
        <w:rPr>
          <w:color w:val="auto"/>
        </w:rPr>
        <w:t xml:space="preserve">  </w:t>
      </w:r>
      <w:r w:rsidRPr="005C1F00">
        <w:rPr>
          <w:color w:val="auto"/>
        </w:rPr>
        <w:t>The Internet has proven to be effective for manufacturers and organizations to reach more companies and grow business. Traditional marketing methods such as placements, local advertising and Yellow Page</w:t>
      </w:r>
      <w:r w:rsidR="001561FC">
        <w:rPr>
          <w:color w:val="auto"/>
        </w:rPr>
        <w:t>s</w:t>
      </w:r>
      <w:r w:rsidRPr="005C1F00">
        <w:rPr>
          <w:color w:val="auto"/>
        </w:rPr>
        <w:t xml:space="preserve"> etc... simply don't work anymore. </w:t>
      </w:r>
    </w:p>
    <w:p w14:paraId="43CD7E27" w14:textId="77777777" w:rsidR="005C1F00" w:rsidRPr="005C1F00" w:rsidRDefault="005C1F00" w:rsidP="005C1F00">
      <w:pPr>
        <w:rPr>
          <w:color w:val="auto"/>
        </w:rPr>
      </w:pPr>
    </w:p>
    <w:p w14:paraId="6E7C91CB" w14:textId="5E21735C" w:rsidR="005C1F00" w:rsidRPr="005C1F00" w:rsidRDefault="005C1F00" w:rsidP="005C1F00">
      <w:pPr>
        <w:rPr>
          <w:color w:val="auto"/>
        </w:rPr>
      </w:pPr>
      <w:r w:rsidRPr="005C1F00">
        <w:rPr>
          <w:color w:val="auto"/>
        </w:rPr>
        <w:t>Nothing will succeed in our century without</w:t>
      </w:r>
      <w:r>
        <w:rPr>
          <w:color w:val="auto"/>
        </w:rPr>
        <w:t xml:space="preserve"> </w:t>
      </w:r>
      <w:r w:rsidRPr="005C1F00">
        <w:rPr>
          <w:color w:val="auto"/>
        </w:rPr>
        <w:t xml:space="preserve">Digital Marketing </w:t>
      </w:r>
      <w:r w:rsidR="00361899">
        <w:rPr>
          <w:color w:val="auto"/>
        </w:rPr>
        <w:t>f</w:t>
      </w:r>
      <w:r w:rsidRPr="005C1F00">
        <w:rPr>
          <w:color w:val="auto"/>
        </w:rPr>
        <w:t>or Companies</w:t>
      </w:r>
      <w:r w:rsidR="001561FC">
        <w:rPr>
          <w:color w:val="auto"/>
        </w:rPr>
        <w:t xml:space="preserve"> and</w:t>
      </w:r>
      <w:r w:rsidRPr="005C1F00">
        <w:rPr>
          <w:color w:val="auto"/>
        </w:rPr>
        <w:t xml:space="preserve"> Manufactures </w:t>
      </w:r>
      <w:r w:rsidR="001561FC">
        <w:rPr>
          <w:color w:val="auto"/>
        </w:rPr>
        <w:t>or</w:t>
      </w:r>
      <w:r w:rsidRPr="005C1F00">
        <w:rPr>
          <w:color w:val="auto"/>
        </w:rPr>
        <w:t xml:space="preserve"> for any brand that want </w:t>
      </w:r>
      <w:r w:rsidR="001561FC">
        <w:rPr>
          <w:color w:val="auto"/>
        </w:rPr>
        <w:t>improve their brand awareness, brand name and get bigger</w:t>
      </w:r>
      <w:r w:rsidRPr="005C1F00">
        <w:rPr>
          <w:color w:val="auto"/>
        </w:rPr>
        <w:t>.</w:t>
      </w:r>
    </w:p>
    <w:p w14:paraId="3BF20DDC" w14:textId="77777777" w:rsidR="005C1F00" w:rsidRPr="005C1F00" w:rsidRDefault="005C1F00" w:rsidP="005C1F00">
      <w:pPr>
        <w:rPr>
          <w:color w:val="auto"/>
        </w:rPr>
      </w:pPr>
    </w:p>
    <w:p w14:paraId="375D0B41" w14:textId="77777777" w:rsidR="005C1F00" w:rsidRPr="001479DD" w:rsidRDefault="005C1F00" w:rsidP="005C1F00">
      <w:pPr>
        <w:pStyle w:val="Heading4"/>
        <w:rPr>
          <w:sz w:val="28"/>
          <w:szCs w:val="28"/>
        </w:rPr>
      </w:pPr>
      <w:r w:rsidRPr="001479DD">
        <w:rPr>
          <w:sz w:val="28"/>
          <w:szCs w:val="28"/>
        </w:rPr>
        <w:t xml:space="preserve">SOCIAL MEDIA </w:t>
      </w:r>
    </w:p>
    <w:p w14:paraId="02A8A849" w14:textId="77777777" w:rsidR="005C1F00" w:rsidRDefault="005C1F00" w:rsidP="005C1F00">
      <w:pPr>
        <w:rPr>
          <w:color w:val="auto"/>
        </w:rPr>
      </w:pPr>
    </w:p>
    <w:p w14:paraId="3EF032B8" w14:textId="4F4B7C12" w:rsidR="005C1F00" w:rsidRDefault="005C1F00" w:rsidP="005C1F00">
      <w:pPr>
        <w:rPr>
          <w:color w:val="auto"/>
        </w:rPr>
      </w:pPr>
      <w:r w:rsidRPr="005C1F00">
        <w:rPr>
          <w:color w:val="auto"/>
        </w:rPr>
        <w:t xml:space="preserve">If we don’t have a marketing product in our hands managed and ready to be promoted then we are making a big mistake, what I’m talking about? </w:t>
      </w:r>
      <w:r w:rsidR="001561FC">
        <w:rPr>
          <w:color w:val="auto"/>
        </w:rPr>
        <w:t xml:space="preserve"> </w:t>
      </w:r>
      <w:r w:rsidRPr="005C1F00">
        <w:rPr>
          <w:color w:val="auto"/>
        </w:rPr>
        <w:t xml:space="preserve">You are asking? </w:t>
      </w:r>
      <w:r w:rsidR="001561FC">
        <w:rPr>
          <w:color w:val="auto"/>
        </w:rPr>
        <w:t xml:space="preserve"> </w:t>
      </w:r>
      <w:r w:rsidRPr="005C1F00">
        <w:rPr>
          <w:color w:val="auto"/>
        </w:rPr>
        <w:t>Ok great, I will explain more briefly and shortly what I meant in Promo items I didn’t mean your company product or items that you are working hard to sell, NOP, here I’m talking about what I mentioned before such as a Promo Video/ Website/ S</w:t>
      </w:r>
      <w:r w:rsidR="00B71B25">
        <w:rPr>
          <w:color w:val="auto"/>
        </w:rPr>
        <w:t>EO</w:t>
      </w:r>
      <w:r w:rsidRPr="005C1F00">
        <w:rPr>
          <w:color w:val="auto"/>
        </w:rPr>
        <w:t xml:space="preserve"> and here I come Ads that we are expert in and already been awarded in Google Ads Fundamental and Google Ads Video</w:t>
      </w:r>
    </w:p>
    <w:p w14:paraId="641D0878" w14:textId="77777777" w:rsidR="005C1F00" w:rsidRDefault="005C1F00" w:rsidP="005C1F00">
      <w:pPr>
        <w:rPr>
          <w:color w:val="auto"/>
        </w:rPr>
      </w:pPr>
    </w:p>
    <w:p w14:paraId="0FE32AEC" w14:textId="3D5AB727" w:rsidR="005C1F00" w:rsidRPr="001479DD" w:rsidRDefault="005C1F00" w:rsidP="005C1F00">
      <w:pPr>
        <w:pStyle w:val="Heading4"/>
        <w:rPr>
          <w:sz w:val="28"/>
          <w:szCs w:val="28"/>
        </w:rPr>
      </w:pPr>
      <w:r w:rsidRPr="001479DD">
        <w:rPr>
          <w:sz w:val="28"/>
          <w:szCs w:val="28"/>
        </w:rPr>
        <w:t>Website</w:t>
      </w:r>
    </w:p>
    <w:p w14:paraId="5AFF516A" w14:textId="77777777" w:rsidR="005C1F00" w:rsidRPr="005C1F00" w:rsidRDefault="005C1F00" w:rsidP="005C1F00">
      <w:pPr>
        <w:rPr>
          <w:color w:val="auto"/>
        </w:rPr>
      </w:pPr>
    </w:p>
    <w:p w14:paraId="07343FAE" w14:textId="77777777" w:rsidR="005C1F00" w:rsidRPr="005C1F00" w:rsidRDefault="005C1F00" w:rsidP="005C1F00">
      <w:pPr>
        <w:rPr>
          <w:color w:val="auto"/>
        </w:rPr>
      </w:pPr>
      <w:r w:rsidRPr="005C1F00">
        <w:rPr>
          <w:color w:val="auto"/>
        </w:rPr>
        <w:t>Website that really have impact and influence on your customers.</w:t>
      </w:r>
    </w:p>
    <w:p w14:paraId="7A7BAB2F" w14:textId="77777777" w:rsidR="005C1F00" w:rsidRPr="005C1F00" w:rsidRDefault="005C1F00" w:rsidP="005C1F00">
      <w:pPr>
        <w:rPr>
          <w:color w:val="auto"/>
        </w:rPr>
      </w:pPr>
    </w:p>
    <w:p w14:paraId="75631405" w14:textId="67ACA4E0" w:rsidR="005C1F00" w:rsidRPr="005C1F00" w:rsidRDefault="005C1F00" w:rsidP="005C1F00">
      <w:pPr>
        <w:rPr>
          <w:color w:val="auto"/>
        </w:rPr>
      </w:pPr>
      <w:r w:rsidRPr="005C1F00">
        <w:rPr>
          <w:color w:val="auto"/>
        </w:rPr>
        <w:t>A catchy and interest</w:t>
      </w:r>
      <w:r w:rsidR="001561FC">
        <w:rPr>
          <w:color w:val="auto"/>
        </w:rPr>
        <w:t>ing</w:t>
      </w:r>
      <w:r w:rsidRPr="005C1F00">
        <w:rPr>
          <w:color w:val="auto"/>
        </w:rPr>
        <w:t xml:space="preserve"> website </w:t>
      </w:r>
      <w:r w:rsidR="001561FC">
        <w:rPr>
          <w:color w:val="auto"/>
        </w:rPr>
        <w:t>that</w:t>
      </w:r>
      <w:r w:rsidRPr="005C1F00">
        <w:rPr>
          <w:color w:val="auto"/>
        </w:rPr>
        <w:t xml:space="preserve"> catches customers eyes before anything else </w:t>
      </w:r>
      <w:r w:rsidR="001561FC">
        <w:rPr>
          <w:color w:val="auto"/>
        </w:rPr>
        <w:t xml:space="preserve">and </w:t>
      </w:r>
      <w:r w:rsidRPr="005C1F00">
        <w:rPr>
          <w:color w:val="auto"/>
        </w:rPr>
        <w:t>in this way you can get the customer to spend more times browsing your company website.</w:t>
      </w:r>
    </w:p>
    <w:p w14:paraId="7503FE06" w14:textId="77777777" w:rsidR="005C1F00" w:rsidRPr="005C1F00" w:rsidRDefault="005C1F00" w:rsidP="005C1F00">
      <w:pPr>
        <w:rPr>
          <w:color w:val="auto"/>
        </w:rPr>
      </w:pPr>
    </w:p>
    <w:p w14:paraId="35350FE9" w14:textId="1B851854" w:rsidR="005C1F00" w:rsidRPr="005C1F00" w:rsidRDefault="005C1F00" w:rsidP="005C1F00">
      <w:pPr>
        <w:rPr>
          <w:color w:val="auto"/>
        </w:rPr>
      </w:pPr>
      <w:r w:rsidRPr="005C1F00">
        <w:rPr>
          <w:color w:val="auto"/>
        </w:rPr>
        <w:t>For example: Product rotation, flashes about your new items in an artistic way that can catch customers and get their interest in dealing and buying you</w:t>
      </w:r>
      <w:r w:rsidR="001561FC">
        <w:rPr>
          <w:color w:val="auto"/>
        </w:rPr>
        <w:t>r</w:t>
      </w:r>
      <w:r w:rsidRPr="005C1F00">
        <w:rPr>
          <w:color w:val="auto"/>
        </w:rPr>
        <w:t xml:space="preserve"> items/product</w:t>
      </w:r>
      <w:r w:rsidR="001561FC">
        <w:rPr>
          <w:color w:val="auto"/>
        </w:rPr>
        <w:t>s</w:t>
      </w:r>
      <w:r w:rsidRPr="005C1F00">
        <w:rPr>
          <w:color w:val="auto"/>
        </w:rPr>
        <w:t>...</w:t>
      </w:r>
    </w:p>
    <w:p w14:paraId="4FB02E7E" w14:textId="77777777" w:rsidR="005C1F00" w:rsidRPr="005C1F00" w:rsidRDefault="005C1F00" w:rsidP="005C1F00">
      <w:pPr>
        <w:rPr>
          <w:color w:val="auto"/>
        </w:rPr>
      </w:pPr>
    </w:p>
    <w:p w14:paraId="34F4713D" w14:textId="77777777" w:rsidR="005C1F00" w:rsidRPr="001479DD" w:rsidRDefault="005C1F00" w:rsidP="005C1F00">
      <w:pPr>
        <w:pStyle w:val="Heading4"/>
        <w:rPr>
          <w:sz w:val="28"/>
          <w:szCs w:val="28"/>
        </w:rPr>
      </w:pPr>
      <w:r w:rsidRPr="001479DD">
        <w:rPr>
          <w:sz w:val="28"/>
          <w:szCs w:val="28"/>
        </w:rPr>
        <w:t>Video Promo</w:t>
      </w:r>
    </w:p>
    <w:p w14:paraId="20A9065B" w14:textId="77777777" w:rsidR="005C1F00" w:rsidRPr="005C1F00" w:rsidRDefault="005C1F00" w:rsidP="005C1F00">
      <w:pPr>
        <w:rPr>
          <w:color w:val="auto"/>
        </w:rPr>
      </w:pPr>
    </w:p>
    <w:p w14:paraId="0F6598B1" w14:textId="77777777" w:rsidR="005C1F00" w:rsidRPr="005C1F00" w:rsidRDefault="005C1F00" w:rsidP="005C1F00">
      <w:pPr>
        <w:rPr>
          <w:color w:val="auto"/>
        </w:rPr>
      </w:pPr>
      <w:r w:rsidRPr="005C1F00">
        <w:rPr>
          <w:color w:val="auto"/>
        </w:rPr>
        <w:t>Video promo for your Brand/ Product/ items etc... A video Promotion is a must, whatever your product is/ whatever you are selling or your brand/ Title is don’t be shy to ask us to arrange a VIDEO PROMO that later on will be promoted on all social media such as: YouTube/ Facebook/ Instagram and that’s what we are going to go on as Third Step marketing Promo.</w:t>
      </w:r>
    </w:p>
    <w:p w14:paraId="479F8AA7" w14:textId="77777777" w:rsidR="005C1F00" w:rsidRPr="005C1F00" w:rsidRDefault="005C1F00" w:rsidP="005C1F00">
      <w:pPr>
        <w:rPr>
          <w:color w:val="auto"/>
        </w:rPr>
      </w:pPr>
    </w:p>
    <w:p w14:paraId="42B1C09A" w14:textId="400BF467" w:rsidR="005C07C2" w:rsidRPr="005C07C2" w:rsidRDefault="005C07C2" w:rsidP="005C07C2">
      <w:pPr>
        <w:pStyle w:val="Heading4"/>
        <w:rPr>
          <w:sz w:val="28"/>
          <w:szCs w:val="28"/>
        </w:rPr>
      </w:pPr>
      <w:r w:rsidRPr="00F55F89">
        <w:rPr>
          <w:rFonts w:asciiTheme="majorHAnsi" w:hAnsiTheme="majorHAnsi"/>
          <w:sz w:val="44"/>
          <w:szCs w:val="44"/>
        </w:rPr>
        <w:t>Audience</w:t>
      </w:r>
      <w:r w:rsidRPr="005C07C2">
        <w:rPr>
          <w:sz w:val="28"/>
          <w:szCs w:val="28"/>
        </w:rPr>
        <w:t xml:space="preserve"> </w:t>
      </w:r>
      <w:r w:rsidRPr="00F55F89">
        <w:rPr>
          <w:rFonts w:asciiTheme="majorHAnsi" w:hAnsiTheme="majorHAnsi"/>
          <w:sz w:val="44"/>
          <w:szCs w:val="44"/>
        </w:rPr>
        <w:t>targeting</w:t>
      </w:r>
    </w:p>
    <w:p w14:paraId="54BEAA0F" w14:textId="6CFB1556" w:rsidR="00827A54" w:rsidRDefault="00827A54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 xml:space="preserve">Audience will be targeted based on several defined criteria such as interests, demographics, behaviors, </w:t>
      </w:r>
      <w:r w:rsidR="007163B1">
        <w:rPr>
          <w:rFonts w:eastAsia="Times New Roman" w:cstheme="minorHAnsi"/>
          <w:color w:val="201F1E"/>
          <w:szCs w:val="28"/>
        </w:rPr>
        <w:t xml:space="preserve">and </w:t>
      </w:r>
      <w:r>
        <w:rPr>
          <w:rFonts w:eastAsia="Times New Roman" w:cstheme="minorHAnsi"/>
          <w:color w:val="201F1E"/>
          <w:szCs w:val="28"/>
        </w:rPr>
        <w:t>locations.</w:t>
      </w:r>
    </w:p>
    <w:p w14:paraId="2A110778" w14:textId="77777777" w:rsidR="00827A54" w:rsidRPr="00C855CB" w:rsidRDefault="00827A54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43A37F9A" w14:textId="77777777" w:rsidR="00B71B25" w:rsidRPr="00F55F89" w:rsidRDefault="00B71B25" w:rsidP="00B71B25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Interests</w:t>
      </w:r>
    </w:p>
    <w:p w14:paraId="0D206433" w14:textId="51A50AFD" w:rsidR="005C07C2" w:rsidRDefault="00B71B25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Reach specific audiences by looking at their interests, activities and the pages they have liked.</w:t>
      </w:r>
    </w:p>
    <w:p w14:paraId="580F06C1" w14:textId="77777777" w:rsidR="00B71B25" w:rsidRDefault="00B71B25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19A31B36" w14:textId="782C56E8" w:rsidR="00B71B25" w:rsidRPr="00F55F89" w:rsidRDefault="00B71B25" w:rsidP="00B71B25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Demographics</w:t>
      </w:r>
    </w:p>
    <w:p w14:paraId="3D096AFD" w14:textId="46D1F332" w:rsidR="00B71B25" w:rsidRDefault="00B71B25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 xml:space="preserve">Reach people based on education level, employment status, </w:t>
      </w:r>
      <w:r w:rsidR="007163B1">
        <w:rPr>
          <w:rFonts w:eastAsia="Times New Roman" w:cstheme="minorHAnsi"/>
          <w:color w:val="201F1E"/>
          <w:szCs w:val="28"/>
        </w:rPr>
        <w:t xml:space="preserve">work, financial, relationship, age, gender, </w:t>
      </w:r>
      <w:r>
        <w:rPr>
          <w:rFonts w:eastAsia="Times New Roman" w:cstheme="minorHAnsi"/>
          <w:color w:val="201F1E"/>
          <w:szCs w:val="28"/>
        </w:rPr>
        <w:t>household and lifestyle details.</w:t>
      </w:r>
    </w:p>
    <w:p w14:paraId="7959CF28" w14:textId="056D2633" w:rsidR="00B71B25" w:rsidRDefault="00B71B25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475F1EF6" w14:textId="1732454E" w:rsidR="00B71B25" w:rsidRPr="00F55F89" w:rsidRDefault="00B71B25" w:rsidP="00B71B25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Behaviors</w:t>
      </w:r>
    </w:p>
    <w:p w14:paraId="7E997110" w14:textId="4B3836F5" w:rsidR="00B71B25" w:rsidRPr="00B71B25" w:rsidRDefault="00B71B25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Reach people based on purchase behaviors or intents, device usage and more.</w:t>
      </w:r>
    </w:p>
    <w:p w14:paraId="3901484F" w14:textId="2E448086" w:rsidR="00C855CB" w:rsidRDefault="00C855CB" w:rsidP="00C855CB">
      <w:pPr>
        <w:shd w:val="clear" w:color="auto" w:fill="FFFFFF"/>
        <w:spacing w:line="240" w:lineRule="auto"/>
        <w:textAlignment w:val="baseline"/>
        <w:rPr>
          <w:noProof/>
          <w:color w:val="auto"/>
        </w:rPr>
      </w:pPr>
    </w:p>
    <w:p w14:paraId="15036AC6" w14:textId="1B2E3FD8" w:rsidR="00B71B25" w:rsidRPr="00F55F89" w:rsidRDefault="00827A54" w:rsidP="00827A54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Locations</w:t>
      </w:r>
    </w:p>
    <w:p w14:paraId="6FED9C71" w14:textId="776F5259" w:rsidR="00827A54" w:rsidRDefault="00827A54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 w:rsidRPr="00827A54">
        <w:rPr>
          <w:rFonts w:eastAsia="Times New Roman" w:cstheme="minorHAnsi"/>
          <w:color w:val="201F1E"/>
          <w:szCs w:val="28"/>
        </w:rPr>
        <w:t xml:space="preserve">Reach people in certain geographical area </w:t>
      </w:r>
      <w:r>
        <w:rPr>
          <w:rFonts w:eastAsia="Times New Roman" w:cstheme="minorHAnsi"/>
          <w:color w:val="201F1E"/>
          <w:szCs w:val="28"/>
        </w:rPr>
        <w:t>and exclude locations that are not of interest.</w:t>
      </w:r>
    </w:p>
    <w:p w14:paraId="04B70903" w14:textId="34B849BD" w:rsidR="007163B1" w:rsidRDefault="007163B1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1CF1B71F" w14:textId="008C7DA8" w:rsidR="003236B3" w:rsidRPr="00F55F89" w:rsidRDefault="003236B3" w:rsidP="003236B3">
      <w:pPr>
        <w:pStyle w:val="Heading4"/>
        <w:rPr>
          <w:rFonts w:asciiTheme="majorHAnsi" w:hAnsiTheme="majorHAnsi"/>
          <w:sz w:val="44"/>
          <w:szCs w:val="44"/>
        </w:rPr>
      </w:pPr>
      <w:r w:rsidRPr="00F55F89">
        <w:rPr>
          <w:rFonts w:asciiTheme="majorHAnsi" w:hAnsiTheme="majorHAnsi"/>
          <w:sz w:val="44"/>
          <w:szCs w:val="44"/>
        </w:rPr>
        <w:t>Statistics</w:t>
      </w:r>
    </w:p>
    <w:p w14:paraId="3F8561CB" w14:textId="46BC6A4A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 xml:space="preserve">Statistical data includes </w:t>
      </w:r>
      <w:r w:rsidR="00F55F89">
        <w:rPr>
          <w:rFonts w:eastAsia="Times New Roman" w:cstheme="minorHAnsi"/>
          <w:color w:val="201F1E"/>
          <w:szCs w:val="28"/>
        </w:rPr>
        <w:t>detailed promotion insights with interactions. Discovery and audience.  R</w:t>
      </w:r>
      <w:r>
        <w:rPr>
          <w:rFonts w:eastAsia="Times New Roman" w:cstheme="minorHAnsi"/>
          <w:color w:val="201F1E"/>
          <w:szCs w:val="28"/>
        </w:rPr>
        <w:t xml:space="preserve">elevant data such as </w:t>
      </w:r>
      <w:r w:rsidR="00F55F89">
        <w:rPr>
          <w:rFonts w:eastAsia="Times New Roman" w:cstheme="minorHAnsi"/>
          <w:color w:val="201F1E"/>
          <w:szCs w:val="28"/>
        </w:rPr>
        <w:t xml:space="preserve">website visit, </w:t>
      </w:r>
      <w:r>
        <w:rPr>
          <w:rFonts w:eastAsia="Times New Roman" w:cstheme="minorHAnsi"/>
          <w:color w:val="201F1E"/>
          <w:szCs w:val="28"/>
        </w:rPr>
        <w:t xml:space="preserve">people reached, </w:t>
      </w:r>
      <w:r w:rsidR="00F55F89">
        <w:rPr>
          <w:rFonts w:eastAsia="Times New Roman" w:cstheme="minorHAnsi"/>
          <w:color w:val="201F1E"/>
          <w:szCs w:val="28"/>
        </w:rPr>
        <w:t xml:space="preserve">profile, budget </w:t>
      </w:r>
      <w:r>
        <w:rPr>
          <w:rFonts w:eastAsia="Times New Roman" w:cstheme="minorHAnsi"/>
          <w:color w:val="201F1E"/>
          <w:szCs w:val="28"/>
        </w:rPr>
        <w:t xml:space="preserve">amount spent, page likes, landing page views, post engagement, page engagement, </w:t>
      </w:r>
      <w:r w:rsidR="00F55F89">
        <w:rPr>
          <w:rFonts w:eastAsia="Times New Roman" w:cstheme="minorHAnsi"/>
          <w:color w:val="201F1E"/>
          <w:szCs w:val="28"/>
        </w:rPr>
        <w:t xml:space="preserve">video views, photo views, link clicks </w:t>
      </w:r>
      <w:r>
        <w:rPr>
          <w:rFonts w:eastAsia="Times New Roman" w:cstheme="minorHAnsi"/>
          <w:color w:val="201F1E"/>
          <w:szCs w:val="28"/>
        </w:rPr>
        <w:t>and more to help you analyze your data and</w:t>
      </w:r>
      <w:r w:rsidR="00F55F89">
        <w:rPr>
          <w:rFonts w:eastAsia="Times New Roman" w:cstheme="minorHAnsi"/>
          <w:color w:val="201F1E"/>
          <w:szCs w:val="28"/>
        </w:rPr>
        <w:t xml:space="preserve"> make relevant informed decisions about products, target audience and market</w:t>
      </w:r>
      <w:r>
        <w:rPr>
          <w:rFonts w:eastAsia="Times New Roman" w:cstheme="minorHAnsi"/>
          <w:color w:val="201F1E"/>
          <w:szCs w:val="28"/>
        </w:rPr>
        <w:t xml:space="preserve">.  </w:t>
      </w:r>
    </w:p>
    <w:p w14:paraId="1A506A1F" w14:textId="77777777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2010E02A" w14:textId="6E1B0F3E" w:rsidR="003236B3" w:rsidRPr="00F55F89" w:rsidRDefault="003236B3" w:rsidP="003236B3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Interactions</w:t>
      </w:r>
    </w:p>
    <w:p w14:paraId="31897223" w14:textId="5706C084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Visit website</w:t>
      </w:r>
    </w:p>
    <w:p w14:paraId="391476C6" w14:textId="00824A7B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Visit profile</w:t>
      </w:r>
    </w:p>
    <w:p w14:paraId="217005F6" w14:textId="61A16776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080B0EF2" w14:textId="2044D70C" w:rsidR="003236B3" w:rsidRPr="00F55F89" w:rsidRDefault="003236B3" w:rsidP="003236B3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Discovery</w:t>
      </w:r>
    </w:p>
    <w:p w14:paraId="0BFAAED8" w14:textId="230C9450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People reached</w:t>
      </w:r>
    </w:p>
    <w:p w14:paraId="34A28E8A" w14:textId="5A6FFB0F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Follows</w:t>
      </w:r>
    </w:p>
    <w:p w14:paraId="14FF5507" w14:textId="226DBA92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669B4263" w14:textId="2EF72657" w:rsidR="003236B3" w:rsidRPr="00F55F89" w:rsidRDefault="003236B3" w:rsidP="003236B3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Promotion</w:t>
      </w:r>
    </w:p>
    <w:p w14:paraId="5A86AD2C" w14:textId="1FEA902E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Budget spend</w:t>
      </w:r>
    </w:p>
    <w:p w14:paraId="04AA0A0F" w14:textId="0A5090A8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4FCA4124" w14:textId="0D159073" w:rsidR="003236B3" w:rsidRPr="00F55F89" w:rsidRDefault="003236B3" w:rsidP="003236B3">
      <w:pPr>
        <w:pStyle w:val="Heading4"/>
        <w:rPr>
          <w:sz w:val="28"/>
          <w:szCs w:val="28"/>
        </w:rPr>
      </w:pPr>
      <w:r w:rsidRPr="00F55F89">
        <w:rPr>
          <w:sz w:val="28"/>
          <w:szCs w:val="28"/>
        </w:rPr>
        <w:t>Audience</w:t>
      </w:r>
    </w:p>
    <w:p w14:paraId="0F534447" w14:textId="78CAC952" w:rsidR="003236B3" w:rsidRDefault="003236B3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Demographics</w:t>
      </w:r>
      <w:r w:rsidR="002234D5">
        <w:rPr>
          <w:rFonts w:eastAsia="Times New Roman" w:cstheme="minorHAnsi"/>
          <w:color w:val="201F1E"/>
          <w:szCs w:val="28"/>
        </w:rPr>
        <w:t xml:space="preserve"> detail</w:t>
      </w:r>
    </w:p>
    <w:p w14:paraId="37225B09" w14:textId="417A8F6B" w:rsidR="000E4E3B" w:rsidRDefault="002234D5" w:rsidP="00254DA7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  <w:r>
        <w:rPr>
          <w:rFonts w:eastAsia="Times New Roman" w:cstheme="minorHAnsi"/>
          <w:color w:val="201F1E"/>
          <w:szCs w:val="28"/>
        </w:rPr>
        <w:t>Locations</w:t>
      </w:r>
    </w:p>
    <w:p w14:paraId="1B49A878" w14:textId="73D0C84D" w:rsidR="00F55F89" w:rsidRDefault="00F55F89" w:rsidP="00C855CB">
      <w:pPr>
        <w:shd w:val="clear" w:color="auto" w:fill="FFFFFF"/>
        <w:spacing w:line="240" w:lineRule="auto"/>
        <w:textAlignment w:val="baseline"/>
        <w:rPr>
          <w:rFonts w:eastAsia="Times New Roman" w:cstheme="minorHAnsi"/>
          <w:color w:val="201F1E"/>
          <w:szCs w:val="28"/>
        </w:rPr>
      </w:pPr>
    </w:p>
    <w:p w14:paraId="68C10CF2" w14:textId="15DCD20B" w:rsidR="000E4E3B" w:rsidRDefault="000E4E3B" w:rsidP="000E4E3B">
      <w:pPr>
        <w:pStyle w:val="Heading4"/>
        <w:rPr>
          <w:rFonts w:asciiTheme="majorHAnsi" w:hAnsiTheme="majorHAnsi"/>
          <w:sz w:val="44"/>
          <w:szCs w:val="44"/>
        </w:rPr>
      </w:pPr>
      <w:r w:rsidRPr="001561FC">
        <w:rPr>
          <w:rFonts w:asciiTheme="majorHAnsi" w:hAnsiTheme="majorHAnsi"/>
          <w:sz w:val="44"/>
          <w:szCs w:val="44"/>
        </w:rPr>
        <w:t>Budget</w:t>
      </w:r>
      <w:r>
        <w:rPr>
          <w:rFonts w:asciiTheme="majorHAnsi" w:hAnsiTheme="majorHAnsi"/>
          <w:sz w:val="44"/>
          <w:szCs w:val="44"/>
        </w:rPr>
        <w:t xml:space="preserve"> consideration</w:t>
      </w:r>
    </w:p>
    <w:p w14:paraId="59F4166C" w14:textId="3C774B83" w:rsidR="00F165FA" w:rsidRPr="006873F6" w:rsidRDefault="00254DA7" w:rsidP="006873F6">
      <w:pPr>
        <w:pStyle w:val="Heading4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t>Contact us</w:t>
      </w:r>
      <w:r w:rsidR="0047724A">
        <w:rPr>
          <w:rFonts w:asciiTheme="majorHAnsi" w:hAnsiTheme="majorHAnsi"/>
          <w:sz w:val="44"/>
          <w:szCs w:val="44"/>
        </w:rPr>
        <w:t xml:space="preserve"> for more informations</w:t>
      </w:r>
    </w:p>
    <w:p w14:paraId="4415B1D5" w14:textId="0020D88B" w:rsidR="00F165FA" w:rsidRPr="00F165FA" w:rsidRDefault="00F165FA" w:rsidP="00F165FA">
      <w:pPr>
        <w:rPr>
          <w:color w:val="auto"/>
        </w:rPr>
      </w:pPr>
    </w:p>
    <w:p w14:paraId="472E748B" w14:textId="672528CA" w:rsidR="00A06BE8" w:rsidRDefault="00F165FA" w:rsidP="001759E8">
      <w:pPr>
        <w:rPr>
          <w:color w:val="auto"/>
        </w:rPr>
      </w:pPr>
      <w:r w:rsidRPr="00F165FA">
        <w:rPr>
          <w:color w:val="auto"/>
        </w:rPr>
        <w:t>DM the NO</w:t>
      </w:r>
    </w:p>
    <w:p w14:paraId="1C063081" w14:textId="6F631521" w:rsidR="00F165FA" w:rsidRPr="00F165FA" w:rsidRDefault="00F165FA" w:rsidP="00F165FA">
      <w:pPr>
        <w:rPr>
          <w:color w:val="auto"/>
        </w:rPr>
      </w:pPr>
      <w:r w:rsidRPr="00F165FA">
        <w:rPr>
          <w:color w:val="auto"/>
        </w:rPr>
        <w:t>700 E birch St # 9614</w:t>
      </w:r>
    </w:p>
    <w:p w14:paraId="347F8275" w14:textId="622CFFCD" w:rsidR="00F165FA" w:rsidRDefault="00F165FA" w:rsidP="00F165FA">
      <w:pPr>
        <w:rPr>
          <w:color w:val="auto"/>
        </w:rPr>
      </w:pPr>
      <w:r w:rsidRPr="00F165FA">
        <w:rPr>
          <w:color w:val="auto"/>
        </w:rPr>
        <w:t>Brea, CA, 92822</w:t>
      </w:r>
    </w:p>
    <w:p w14:paraId="735E5022" w14:textId="77777777" w:rsidR="00ED7417" w:rsidRPr="00F165FA" w:rsidRDefault="00ED7417" w:rsidP="00F165FA">
      <w:pPr>
        <w:rPr>
          <w:color w:val="auto"/>
        </w:rPr>
      </w:pPr>
    </w:p>
    <w:p w14:paraId="1ABC81D2" w14:textId="7E52EEC0" w:rsidR="00F165FA" w:rsidRDefault="00F165FA" w:rsidP="00F165FA">
      <w:pPr>
        <w:rPr>
          <w:color w:val="auto"/>
        </w:rPr>
      </w:pPr>
      <w:r w:rsidRPr="00F165FA">
        <w:rPr>
          <w:color w:val="auto"/>
        </w:rPr>
        <w:t>Office: +1 (657) 387-144</w:t>
      </w:r>
      <w:r w:rsidR="00ED7417">
        <w:rPr>
          <w:color w:val="auto"/>
        </w:rPr>
        <w:t>1</w:t>
      </w:r>
    </w:p>
    <w:p w14:paraId="4E9E331C" w14:textId="1E27AEDE" w:rsidR="00ED7417" w:rsidRPr="00F165FA" w:rsidRDefault="00ED7417" w:rsidP="00F165FA">
      <w:pPr>
        <w:rPr>
          <w:color w:val="auto"/>
        </w:rPr>
      </w:pPr>
      <w:r>
        <w:rPr>
          <w:color w:val="auto"/>
        </w:rPr>
        <w:t>Customer support:</w:t>
      </w:r>
      <w:r w:rsidR="00B57426" w:rsidRPr="00B57426">
        <w:rPr>
          <w:color w:val="auto"/>
        </w:rPr>
        <w:t xml:space="preserve"> +1 714-710-7162</w:t>
      </w:r>
    </w:p>
    <w:p w14:paraId="57DAA7FE" w14:textId="607B25B9" w:rsidR="00F165FA" w:rsidRPr="00A06BE8" w:rsidRDefault="00F165FA" w:rsidP="00A06BE8">
      <w:pPr>
        <w:rPr>
          <w:color w:val="auto"/>
        </w:rPr>
      </w:pPr>
      <w:r w:rsidRPr="00F165FA">
        <w:rPr>
          <w:color w:val="auto"/>
        </w:rPr>
        <w:t>info@dmtheno.com</w:t>
      </w:r>
    </w:p>
    <w:sectPr w:rsidR="00F165FA" w:rsidRPr="00A06BE8" w:rsidSect="004B7E44">
      <w:headerReference w:type="default" r:id="rId10"/>
      <w:footerReference w:type="default" r:id="rId11"/>
      <w:footerReference w:type="first" r:id="rId12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E3737A" w14:textId="77777777" w:rsidR="00F2718F" w:rsidRDefault="00F2718F" w:rsidP="004B7E44">
      <w:r>
        <w:separator/>
      </w:r>
    </w:p>
  </w:endnote>
  <w:endnote w:type="continuationSeparator" w:id="0">
    <w:p w14:paraId="63F10959" w14:textId="77777777" w:rsidR="00F2718F" w:rsidRDefault="00F2718F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7F122127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1F50EFF4" w14:textId="13DE646A" w:rsidR="004B7E44" w:rsidRDefault="00D46E30" w:rsidP="004B7E44">
          <w:pPr>
            <w:pStyle w:val="Footer"/>
          </w:pPr>
          <w:r w:rsidRPr="00D46E30">
            <w:t>www.dmtheno.com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5746C8" w14:textId="7777777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0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14DDD" w14:textId="77777777" w:rsidR="00F2718F" w:rsidRDefault="00F2718F" w:rsidP="004B7E44">
      <w:r>
        <w:separator/>
      </w:r>
    </w:p>
  </w:footnote>
  <w:footnote w:type="continuationSeparator" w:id="0">
    <w:p w14:paraId="2AE1FFE1" w14:textId="77777777" w:rsidR="00F2718F" w:rsidRDefault="00F2718F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44710A75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709FFB1A" w14:textId="77777777"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246D321" wp14:editId="221E8F14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01404C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246D321" id="Rectangle 11" o:spid="_x0000_s1030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" fillcolor="#a4063e [3204]" stroked="f" strokeweight="2pt">
                    <v:textbox>
                      <w:txbxContent>
                        <w:p w14:paraId="5F01404C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EB"/>
    <w:rsid w:val="00037467"/>
    <w:rsid w:val="000E4E3B"/>
    <w:rsid w:val="001479DD"/>
    <w:rsid w:val="001561FC"/>
    <w:rsid w:val="001759E8"/>
    <w:rsid w:val="001B0FE8"/>
    <w:rsid w:val="002234D5"/>
    <w:rsid w:val="00254DA7"/>
    <w:rsid w:val="002871EB"/>
    <w:rsid w:val="00293B83"/>
    <w:rsid w:val="003236B3"/>
    <w:rsid w:val="00361899"/>
    <w:rsid w:val="003B3462"/>
    <w:rsid w:val="0047724A"/>
    <w:rsid w:val="004B7E44"/>
    <w:rsid w:val="004D5252"/>
    <w:rsid w:val="004F2B86"/>
    <w:rsid w:val="004F6BCC"/>
    <w:rsid w:val="005A718F"/>
    <w:rsid w:val="005C07C2"/>
    <w:rsid w:val="005C1F00"/>
    <w:rsid w:val="00604C18"/>
    <w:rsid w:val="006873F6"/>
    <w:rsid w:val="006A3CE7"/>
    <w:rsid w:val="007163B1"/>
    <w:rsid w:val="007516CF"/>
    <w:rsid w:val="00827A54"/>
    <w:rsid w:val="008B33BC"/>
    <w:rsid w:val="009120E9"/>
    <w:rsid w:val="00945900"/>
    <w:rsid w:val="00960ABB"/>
    <w:rsid w:val="0098026E"/>
    <w:rsid w:val="009A3997"/>
    <w:rsid w:val="009C396C"/>
    <w:rsid w:val="00A06BE8"/>
    <w:rsid w:val="00A406F8"/>
    <w:rsid w:val="00B572B4"/>
    <w:rsid w:val="00B57426"/>
    <w:rsid w:val="00B61CD4"/>
    <w:rsid w:val="00B71B25"/>
    <w:rsid w:val="00C43630"/>
    <w:rsid w:val="00C855CB"/>
    <w:rsid w:val="00D46E30"/>
    <w:rsid w:val="00DB26A7"/>
    <w:rsid w:val="00E44D25"/>
    <w:rsid w:val="00E76CAD"/>
    <w:rsid w:val="00E8188A"/>
    <w:rsid w:val="00E94B5F"/>
    <w:rsid w:val="00ED7417"/>
    <w:rsid w:val="00EF4772"/>
    <w:rsid w:val="00EF4F41"/>
    <w:rsid w:val="00F165FA"/>
    <w:rsid w:val="00F2718F"/>
    <w:rsid w:val="00F30FBF"/>
    <w:rsid w:val="00F55A80"/>
    <w:rsid w:val="00F55F89"/>
    <w:rsid w:val="00F97CCB"/>
    <w:rsid w:val="00FC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37B106"/>
  <w15:chartTrackingRefBased/>
  <w15:docId w15:val="{25713B5F-2498-4829-9FF9-BBED046AD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855C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4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2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27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8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5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4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8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dmtheno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mtheno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etek-Sales%20Team\AppData\Roaming\Microsoft\Templates\Business%20report%20(Professional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5FAB706E4A40F3A687B8AECF261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839A2-02E5-4E23-A82B-E07849F707DA}"/>
      </w:docPartPr>
      <w:docPartBody>
        <w:p w:rsidR="00F00867" w:rsidRDefault="00E1054E">
          <w:pPr>
            <w:pStyle w:val="1E5FAB706E4A40F3A687B8AECF26122E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54E"/>
    <w:rsid w:val="00095310"/>
    <w:rsid w:val="004A68E8"/>
    <w:rsid w:val="00B8645F"/>
    <w:rsid w:val="00E1054E"/>
    <w:rsid w:val="00F0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5FAB706E4A40F3A687B8AECF26122E">
    <w:name w:val="1E5FAB706E4A40F3A687B8AECF26122E"/>
  </w:style>
  <w:style w:type="paragraph" w:customStyle="1" w:styleId="7A27E2E3E87E479C89E6521AA3DC5417">
    <w:name w:val="7A27E2E3E87E479C89E6521AA3DC5417"/>
  </w:style>
  <w:style w:type="paragraph" w:customStyle="1" w:styleId="E7F08D93FBD245A3AA747BAACC836F4B">
    <w:name w:val="E7F08D93FBD245A3AA747BAACC836F4B"/>
  </w:style>
  <w:style w:type="paragraph" w:customStyle="1" w:styleId="BBA9A6504D56492EAE65C8BAA0CBA8B1">
    <w:name w:val="BBA9A6504D56492EAE65C8BAA0CBA8B1"/>
  </w:style>
  <w:style w:type="paragraph" w:customStyle="1" w:styleId="66587D5E15D24DCA9CD6A0909A8FD662">
    <w:name w:val="66587D5E15D24DCA9CD6A0909A8FD662"/>
  </w:style>
  <w:style w:type="paragraph" w:customStyle="1" w:styleId="894DBA2F8BE6408CB0BDC232068084E8">
    <w:name w:val="894DBA2F8BE6408CB0BDC232068084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Business%20report%20(Professional%20design).dotx</Template>
  <TotalTime>0</TotalTime>
  <Pages>4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Aplus Finetek Sensor, Inc.</dc:subject>
  <dc:creator>Finetek-Sales Team</dc:creator>
  <cp:keywords/>
  <dc:description/>
  <cp:lastModifiedBy>Microsoft Office User</cp:lastModifiedBy>
  <cp:revision>2</cp:revision>
  <dcterms:created xsi:type="dcterms:W3CDTF">2019-09-25T18:25:00Z</dcterms:created>
  <dcterms:modified xsi:type="dcterms:W3CDTF">2019-09-25T18:25:00Z</dcterms:modified>
</cp:coreProperties>
</file>